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5A8" w:rsidRDefault="005D25A8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margin-left:-36pt;margin-top:0;width:504.55pt;height:649.25pt;z-index:251655680;visibility:visible">
            <v:imagedata r:id="rId6" o:title=""/>
          </v:shape>
        </w:pict>
      </w: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s1027" type="#_x0000_t75" style="position:absolute;margin-left:-27pt;margin-top:3.45pt;width:477pt;height:666pt;z-index:251657728;visibility:visible">
            <v:imagedata r:id="rId7" o:title="" cropbottom="5722f" cropright="7945f"/>
          </v:shape>
        </w:pict>
      </w: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5" o:spid="_x0000_s1028" type="#_x0000_t75" style="position:absolute;margin-left:-30.05pt;margin-top:12.45pt;width:480.05pt;height:675pt;z-index:251656704;visibility:visible">
            <v:imagedata r:id="rId8" o:title="" cropbottom="14305f" cropright="11917f"/>
          </v:shape>
        </w:pict>
      </w: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6" o:spid="_x0000_s1029" type="#_x0000_t75" style="position:absolute;margin-left:-36pt;margin-top:-5.55pt;width:487.45pt;height:676.5pt;z-index:251658752;visibility:visible">
            <v:imagedata r:id="rId9" o:title=""/>
          </v:shape>
        </w:pict>
      </w: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Default="005D25A8">
      <w:pPr>
        <w:rPr>
          <w:noProof/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</w:p>
    <w:p w:rsidR="005D25A8" w:rsidRDefault="005D25A8" w:rsidP="00777732">
      <w:pPr>
        <w:rPr>
          <w:lang w:eastAsia="ru-RU"/>
        </w:rPr>
      </w:pPr>
    </w:p>
    <w:p w:rsidR="005D25A8" w:rsidRPr="00777732" w:rsidRDefault="005D25A8" w:rsidP="00777732">
      <w:pPr>
        <w:rPr>
          <w:lang w:eastAsia="ru-RU"/>
        </w:rPr>
      </w:pPr>
      <w:r>
        <w:rPr>
          <w:noProof/>
          <w:lang w:eastAsia="ru-RU"/>
        </w:rPr>
        <w:pict>
          <v:shape id="Рисунок 7" o:spid="_x0000_s1030" type="#_x0000_t75" style="position:absolute;margin-left:-36pt;margin-top:-5.55pt;width:500.4pt;height:684pt;z-index:251659776;visibility:visible">
            <v:imagedata r:id="rId10" o:title=""/>
          </v:shape>
        </w:pict>
      </w:r>
    </w:p>
    <w:sectPr w:rsidR="005D25A8" w:rsidRPr="00777732" w:rsidSect="00EC75A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25A8" w:rsidRDefault="005D25A8" w:rsidP="001243CD">
      <w:pPr>
        <w:spacing w:after="0" w:line="240" w:lineRule="auto"/>
      </w:pPr>
      <w:r>
        <w:separator/>
      </w:r>
    </w:p>
  </w:endnote>
  <w:endnote w:type="continuationSeparator" w:id="0">
    <w:p w:rsidR="005D25A8" w:rsidRDefault="005D25A8" w:rsidP="00124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5A8" w:rsidRDefault="005D25A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5A8" w:rsidRPr="001243CD" w:rsidRDefault="005D25A8" w:rsidP="001243C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5A8" w:rsidRDefault="005D25A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25A8" w:rsidRDefault="005D25A8" w:rsidP="001243CD">
      <w:pPr>
        <w:spacing w:after="0" w:line="240" w:lineRule="auto"/>
      </w:pPr>
      <w:r>
        <w:separator/>
      </w:r>
    </w:p>
  </w:footnote>
  <w:footnote w:type="continuationSeparator" w:id="0">
    <w:p w:rsidR="005D25A8" w:rsidRDefault="005D25A8" w:rsidP="00124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5A8" w:rsidRDefault="005D25A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5A8" w:rsidRDefault="005D25A8">
    <w:pPr>
      <w:pStyle w:val="Header"/>
      <w:jc w:val="center"/>
    </w:pPr>
    <w:fldSimple w:instr=" PAGE   \* MERGEFORMAT ">
      <w:r>
        <w:rPr>
          <w:noProof/>
        </w:rPr>
        <w:t>2</w:t>
      </w:r>
    </w:fldSimple>
  </w:p>
  <w:p w:rsidR="005D25A8" w:rsidRDefault="005D25A8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25A8" w:rsidRDefault="005D25A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43CD"/>
    <w:rsid w:val="001243CD"/>
    <w:rsid w:val="003B126C"/>
    <w:rsid w:val="005D25A8"/>
    <w:rsid w:val="00610424"/>
    <w:rsid w:val="006A74B8"/>
    <w:rsid w:val="00777732"/>
    <w:rsid w:val="009E76BA"/>
    <w:rsid w:val="00B8121B"/>
    <w:rsid w:val="00B977AE"/>
    <w:rsid w:val="00BE35FD"/>
    <w:rsid w:val="00EC75AE"/>
    <w:rsid w:val="00F5163D"/>
    <w:rsid w:val="00F87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5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2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243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24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243C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1243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243C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5</Pages>
  <Words>17</Words>
  <Characters>101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PK</cp:lastModifiedBy>
  <cp:revision>4</cp:revision>
  <dcterms:created xsi:type="dcterms:W3CDTF">2014-10-09T06:16:00Z</dcterms:created>
  <dcterms:modified xsi:type="dcterms:W3CDTF">2014-10-13T14:55:00Z</dcterms:modified>
</cp:coreProperties>
</file>