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EF" w:rsidRPr="00186481" w:rsidRDefault="00956BEF" w:rsidP="00186481">
      <w:pPr>
        <w:spacing w:line="240" w:lineRule="auto"/>
        <w:rPr>
          <w:rFonts w:ascii="Times New Roman" w:hAnsi="Times New Roman"/>
          <w:i w:val="0"/>
          <w:sz w:val="28"/>
          <w:szCs w:val="28"/>
        </w:rPr>
      </w:pPr>
      <w:r w:rsidRPr="00D54FF8">
        <w:rPr>
          <w:rFonts w:ascii="Times New Roman" w:hAnsi="Times New Roman"/>
          <w:b/>
          <w:bCs/>
          <w:i w:val="0"/>
          <w:caps/>
          <w:kern w:val="36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66.75pt">
            <v:imagedata r:id="rId6" o:title=""/>
          </v:shape>
        </w:pict>
      </w:r>
    </w:p>
    <w:p w:rsidR="00956BEF" w:rsidRDefault="00956BEF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956BEF" w:rsidRDefault="00956BEF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956BEF" w:rsidRDefault="00956BEF" w:rsidP="00186481">
      <w:pPr>
        <w:spacing w:after="0" w:line="24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A518B">
        <w:rPr>
          <w:rFonts w:ascii="Times New Roman" w:hAnsi="Times New Roman"/>
          <w:b/>
          <w:i w:val="0"/>
          <w:sz w:val="28"/>
          <w:szCs w:val="28"/>
          <w:lang w:val="ru-RU"/>
        </w:rPr>
        <w:t>I. Общие положения</w:t>
      </w:r>
    </w:p>
    <w:p w:rsidR="00956BEF" w:rsidRPr="00CA518B" w:rsidRDefault="00956BEF" w:rsidP="00472E0F">
      <w:pPr>
        <w:spacing w:after="0" w:line="240" w:lineRule="auto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956BEF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1.1. </w:t>
      </w:r>
      <w:r>
        <w:rPr>
          <w:rFonts w:ascii="Times New Roman" w:hAnsi="Times New Roman"/>
          <w:i w:val="0"/>
          <w:sz w:val="28"/>
          <w:szCs w:val="28"/>
          <w:lang w:val="ru-RU"/>
        </w:rPr>
        <w:t>Профессиональная компетентность педагогических работников является важнейшим фактором, влияющим на эффективность работы образовательного учреждения, что в конечном счете определяет качество образования учащихся как основной параметр государственно-общественного заказа.</w:t>
      </w:r>
    </w:p>
    <w:p w:rsidR="00956BEF" w:rsidRPr="008D1AB3" w:rsidRDefault="00956BEF" w:rsidP="00186481">
      <w:pPr>
        <w:spacing w:after="0" w:line="240" w:lineRule="auto"/>
        <w:ind w:firstLine="708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Положение о профессиональной подготовке, переподготовке и повышении квалификации педагогических работников составлено в соответствии со статьями 18,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196, 197 Трудового Кодекса РФ, </w:t>
      </w:r>
      <w:r w:rsidRPr="00B56900">
        <w:rPr>
          <w:rFonts w:ascii="Times New Roman" w:hAnsi="Times New Roman"/>
          <w:i w:val="0"/>
          <w:sz w:val="28"/>
          <w:szCs w:val="28"/>
          <w:lang w:val="ru-RU"/>
        </w:rPr>
        <w:t>с</w:t>
      </w:r>
      <w:r w:rsidRPr="00B569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900">
        <w:rPr>
          <w:rFonts w:ascii="Times New Roman" w:hAnsi="Times New Roman"/>
          <w:i w:val="0"/>
          <w:sz w:val="28"/>
          <w:szCs w:val="28"/>
          <w:lang w:val="ru-RU"/>
        </w:rPr>
        <w:t>Федеральным законом «Об образовании в Российской Федерации» от 29 декабря 2012 года № 273-ФЗ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956BEF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1.2. Данное Положение определяет порядок и формы прохождения профессиональной подготовки, переподготовки и повышение квалификации п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едагогических работников </w:t>
      </w:r>
      <w:r w:rsidRPr="00186481">
        <w:rPr>
          <w:rFonts w:ascii="Times New Roman" w:hAnsi="Times New Roman"/>
          <w:i w:val="0"/>
          <w:sz w:val="28"/>
          <w:szCs w:val="28"/>
          <w:lang w:val="ru-RU"/>
        </w:rPr>
        <w:t>Муниципального бюджетного  образовательного учреждения дополнительного  образования  детей   «Змиевская  детская  школа искусств» Свердловского района Орловской области (далее – МБОУ ДОД «Змиевская ДШИ»)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956BEF" w:rsidRPr="008D1AB3" w:rsidRDefault="00956BEF" w:rsidP="004D17B3">
      <w:pPr>
        <w:spacing w:after="0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956BEF" w:rsidRPr="000D0B03" w:rsidRDefault="00956BEF" w:rsidP="00186481">
      <w:pPr>
        <w:spacing w:after="0" w:line="36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0D0B03">
        <w:rPr>
          <w:rFonts w:ascii="Times New Roman" w:hAnsi="Times New Roman"/>
          <w:b/>
          <w:i w:val="0"/>
          <w:sz w:val="28"/>
          <w:szCs w:val="28"/>
          <w:lang w:val="ru-RU"/>
        </w:rPr>
        <w:t>II. Права и обязанности работодателя</w:t>
      </w:r>
    </w:p>
    <w:p w:rsidR="00956BEF" w:rsidRPr="00DC3E20" w:rsidRDefault="00956BEF" w:rsidP="0018648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186481">
        <w:rPr>
          <w:rFonts w:ascii="Times New Roman" w:hAnsi="Times New Roman"/>
          <w:i w:val="0"/>
          <w:sz w:val="28"/>
          <w:szCs w:val="28"/>
          <w:lang w:val="ru-RU"/>
        </w:rPr>
        <w:t>2.1.</w:t>
      </w:r>
      <w:r w:rsidRPr="00DC3E20">
        <w:rPr>
          <w:rFonts w:ascii="Times New Roman" w:hAnsi="Times New Roman"/>
          <w:sz w:val="28"/>
          <w:szCs w:val="28"/>
          <w:lang w:val="ru-RU"/>
        </w:rPr>
        <w:t xml:space="preserve"> Работодатель имеет право: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определять необходимость профессиональной подготовки, переподготовки и повышения квалификации педаго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гических кадров для нужд </w:t>
      </w:r>
      <w:r w:rsidRPr="00186481">
        <w:rPr>
          <w:rFonts w:ascii="Times New Roman" w:hAnsi="Times New Roman"/>
          <w:i w:val="0"/>
          <w:sz w:val="28"/>
          <w:szCs w:val="28"/>
          <w:lang w:val="ru-RU"/>
        </w:rPr>
        <w:t>МБОУ ДОД «Змиевская ДШИ»</w:t>
      </w:r>
      <w:r>
        <w:rPr>
          <w:rFonts w:ascii="Times New Roman" w:hAnsi="Times New Roman"/>
          <w:i w:val="0"/>
          <w:sz w:val="28"/>
          <w:szCs w:val="28"/>
          <w:lang w:val="ru-RU"/>
        </w:rPr>
        <w:t>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предлагать формы подготовки, переподготовки и повышения квалификации педагогических работников с учетом возможностей повышени</w:t>
      </w:r>
      <w:r>
        <w:rPr>
          <w:rFonts w:ascii="Times New Roman" w:hAnsi="Times New Roman"/>
          <w:i w:val="0"/>
          <w:sz w:val="28"/>
          <w:szCs w:val="28"/>
          <w:lang w:val="ru-RU"/>
        </w:rPr>
        <w:t>я квалификации на базе учреждений города, области, иных субъектов российской федерации.</w:t>
      </w:r>
    </w:p>
    <w:p w:rsidR="00956BEF" w:rsidRPr="00DC3E20" w:rsidRDefault="00956BEF" w:rsidP="001864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86481">
        <w:rPr>
          <w:rFonts w:ascii="Times New Roman" w:hAnsi="Times New Roman"/>
          <w:i w:val="0"/>
          <w:sz w:val="28"/>
          <w:szCs w:val="28"/>
          <w:lang w:val="ru-RU"/>
        </w:rPr>
        <w:t>2.2.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C3E20">
        <w:rPr>
          <w:rFonts w:ascii="Times New Roman" w:hAnsi="Times New Roman"/>
          <w:sz w:val="28"/>
          <w:szCs w:val="28"/>
          <w:lang w:val="ru-RU"/>
        </w:rPr>
        <w:t>Работодатель обязан: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при направлении работника для повышения квалификации с отрывом от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работы сохранять за ним место;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- в</w:t>
      </w: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ыплачивать педагогическому работнику заработную плату по основному месту работы в течение всего </w:t>
      </w:r>
      <w:r>
        <w:rPr>
          <w:rFonts w:ascii="Times New Roman" w:hAnsi="Times New Roman"/>
          <w:i w:val="0"/>
          <w:sz w:val="28"/>
          <w:szCs w:val="28"/>
          <w:lang w:val="ru-RU"/>
        </w:rPr>
        <w:t>времени повышения квалификации;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созда</w:t>
      </w:r>
      <w:r>
        <w:rPr>
          <w:rFonts w:ascii="Times New Roman" w:hAnsi="Times New Roman"/>
          <w:i w:val="0"/>
          <w:sz w:val="28"/>
          <w:szCs w:val="28"/>
          <w:lang w:val="ru-RU"/>
        </w:rPr>
        <w:t>ва</w:t>
      </w:r>
      <w:r w:rsidRPr="008D1AB3">
        <w:rPr>
          <w:rFonts w:ascii="Times New Roman" w:hAnsi="Times New Roman"/>
          <w:i w:val="0"/>
          <w:sz w:val="28"/>
          <w:szCs w:val="28"/>
          <w:lang w:val="ru-RU"/>
        </w:rPr>
        <w:t>ть необходимые условия педагогическим работникам, проходящим профессиональную подготовку, переподготовку и повышение квалификации, для совмещения работы с обуче</w:t>
      </w:r>
      <w:r>
        <w:rPr>
          <w:rFonts w:ascii="Times New Roman" w:hAnsi="Times New Roman"/>
          <w:i w:val="0"/>
          <w:sz w:val="28"/>
          <w:szCs w:val="28"/>
          <w:lang w:val="ru-RU"/>
        </w:rPr>
        <w:t>нием, обеспечить замену уроков;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оплачивать командировочные расходы педагогическому работнику, повышающему квалификацию по направлению админист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рации </w:t>
      </w:r>
      <w:r w:rsidRPr="00186481">
        <w:rPr>
          <w:rFonts w:ascii="Times New Roman" w:hAnsi="Times New Roman"/>
          <w:i w:val="0"/>
          <w:sz w:val="28"/>
          <w:szCs w:val="28"/>
          <w:lang w:val="ru-RU"/>
        </w:rPr>
        <w:t>МБОУ ДОД «Змиевская ДШИ»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в другой местности;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планировать повышение квалификации ра</w:t>
      </w:r>
      <w:r>
        <w:rPr>
          <w:rFonts w:ascii="Times New Roman" w:hAnsi="Times New Roman"/>
          <w:i w:val="0"/>
          <w:sz w:val="28"/>
          <w:szCs w:val="28"/>
          <w:lang w:val="ru-RU"/>
        </w:rPr>
        <w:t>ботника не реже 1 раза в 3 года;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- разработать график профессиональной подготовки и повышения квалификации педагогических работников на </w:t>
      </w:r>
      <w:r>
        <w:rPr>
          <w:rFonts w:ascii="Times New Roman" w:hAnsi="Times New Roman"/>
          <w:i w:val="0"/>
          <w:sz w:val="28"/>
          <w:szCs w:val="28"/>
          <w:lang w:val="ru-RU"/>
        </w:rPr>
        <w:t>3 года;</w:t>
      </w:r>
    </w:p>
    <w:p w:rsidR="00956BEF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предоставлять отпуск без сохранения заработной платы по заявлению работника для повышения квалификации по личному желанию только в каникулярное вре</w:t>
      </w:r>
      <w:r>
        <w:rPr>
          <w:rFonts w:ascii="Times New Roman" w:hAnsi="Times New Roman"/>
          <w:i w:val="0"/>
          <w:sz w:val="28"/>
          <w:szCs w:val="28"/>
          <w:lang w:val="ru-RU"/>
        </w:rPr>
        <w:t>мя, но не чаще 1 раза в 3 года.</w:t>
      </w:r>
    </w:p>
    <w:p w:rsidR="00956BEF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956BEF" w:rsidRPr="000762F3" w:rsidRDefault="00956BEF" w:rsidP="00186481">
      <w:pPr>
        <w:spacing w:after="0" w:line="36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0762F3">
        <w:rPr>
          <w:rFonts w:ascii="Times New Roman" w:hAnsi="Times New Roman"/>
          <w:b/>
          <w:i w:val="0"/>
          <w:sz w:val="28"/>
          <w:szCs w:val="28"/>
          <w:lang w:val="ru-RU"/>
        </w:rPr>
        <w:t>III. Права и обязанности педагогических работников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3.1. В соответствии со статьей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187 ТК РФ и подпунктом 2) пункта 5 статьи 47 </w:t>
      </w:r>
      <w:r w:rsidRPr="00B56900">
        <w:rPr>
          <w:rFonts w:ascii="Times New Roman" w:hAnsi="Times New Roman"/>
          <w:i w:val="0"/>
          <w:sz w:val="28"/>
          <w:szCs w:val="28"/>
          <w:lang w:val="ru-RU"/>
        </w:rPr>
        <w:t>Федеральн</w:t>
      </w:r>
      <w:r>
        <w:rPr>
          <w:rFonts w:ascii="Times New Roman" w:hAnsi="Times New Roman"/>
          <w:i w:val="0"/>
          <w:sz w:val="28"/>
          <w:szCs w:val="28"/>
          <w:lang w:val="ru-RU"/>
        </w:rPr>
        <w:t>ого</w:t>
      </w:r>
      <w:r w:rsidRPr="00B56900">
        <w:rPr>
          <w:rFonts w:ascii="Times New Roman" w:hAnsi="Times New Roman"/>
          <w:i w:val="0"/>
          <w:sz w:val="28"/>
          <w:szCs w:val="28"/>
          <w:lang w:val="ru-RU"/>
        </w:rPr>
        <w:t xml:space="preserve"> закон</w:t>
      </w:r>
      <w:r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Pr="00B56900">
        <w:rPr>
          <w:rFonts w:ascii="Times New Roman" w:hAnsi="Times New Roman"/>
          <w:i w:val="0"/>
          <w:sz w:val="28"/>
          <w:szCs w:val="28"/>
          <w:lang w:val="ru-RU"/>
        </w:rPr>
        <w:t xml:space="preserve"> «Об образовании в Российской Федерации» от 29 декабря 2012 года № 273-ФЗ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работник имеет право: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- на повышение квалификации с отрывом от работы не реже 1 раза в </w:t>
      </w:r>
      <w:r>
        <w:rPr>
          <w:rFonts w:ascii="Times New Roman" w:hAnsi="Times New Roman"/>
          <w:i w:val="0"/>
          <w:sz w:val="28"/>
          <w:szCs w:val="28"/>
          <w:lang w:val="ru-RU"/>
        </w:rPr>
        <w:t>3 года</w:t>
      </w:r>
      <w:r w:rsidRPr="008D1AB3">
        <w:rPr>
          <w:rFonts w:ascii="Times New Roman" w:hAnsi="Times New Roman"/>
          <w:i w:val="0"/>
          <w:sz w:val="28"/>
          <w:szCs w:val="28"/>
          <w:lang w:val="ru-RU"/>
        </w:rPr>
        <w:t xml:space="preserve">; с сохранением заработной платы в </w:t>
      </w:r>
      <w:r>
        <w:rPr>
          <w:rFonts w:ascii="Times New Roman" w:hAnsi="Times New Roman"/>
          <w:i w:val="0"/>
          <w:sz w:val="28"/>
          <w:szCs w:val="28"/>
          <w:lang w:val="ru-RU"/>
        </w:rPr>
        <w:t>течение всего периода обучения;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на оплату командировочных расходов при повышении квалификации по направлению админист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рации </w:t>
      </w:r>
      <w:r w:rsidRPr="00186481">
        <w:rPr>
          <w:rFonts w:ascii="Times New Roman" w:hAnsi="Times New Roman"/>
          <w:i w:val="0"/>
          <w:sz w:val="28"/>
          <w:szCs w:val="28"/>
          <w:lang w:val="ru-RU"/>
        </w:rPr>
        <w:t>МБОУ ДОД «Змиевская ДШИ»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в другой местности;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на повышение квалификации по личному желанию в сроки и на условиях, соглас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ованных с администрацией </w:t>
      </w:r>
      <w:r w:rsidRPr="00186481">
        <w:rPr>
          <w:rFonts w:ascii="Times New Roman" w:hAnsi="Times New Roman"/>
          <w:i w:val="0"/>
          <w:sz w:val="28"/>
          <w:szCs w:val="28"/>
          <w:lang w:val="ru-RU"/>
        </w:rPr>
        <w:t>МБОУ ДОД «Змиевская ДШИ»</w:t>
      </w:r>
      <w:r>
        <w:rPr>
          <w:rFonts w:ascii="Times New Roman" w:hAnsi="Times New Roman"/>
          <w:i w:val="0"/>
          <w:sz w:val="28"/>
          <w:szCs w:val="28"/>
          <w:lang w:val="ru-RU"/>
        </w:rPr>
        <w:t>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на отпуск без сохранения заработной платы в каникулярное время, предназначенное для профессиональной подготовки, переподго</w:t>
      </w:r>
      <w:r>
        <w:rPr>
          <w:rFonts w:ascii="Times New Roman" w:hAnsi="Times New Roman"/>
          <w:i w:val="0"/>
          <w:sz w:val="28"/>
          <w:szCs w:val="28"/>
          <w:lang w:val="ru-RU"/>
        </w:rPr>
        <w:t>товки и повышения квалификации.</w:t>
      </w:r>
    </w:p>
    <w:p w:rsidR="00956BEF" w:rsidRPr="00CD30BC" w:rsidRDefault="00956BEF" w:rsidP="001864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86481">
        <w:rPr>
          <w:rFonts w:ascii="Times New Roman" w:hAnsi="Times New Roman"/>
          <w:i w:val="0"/>
          <w:sz w:val="28"/>
          <w:szCs w:val="28"/>
          <w:lang w:val="ru-RU"/>
        </w:rPr>
        <w:t>3.2.</w:t>
      </w:r>
      <w:r w:rsidRPr="00CD30BC">
        <w:rPr>
          <w:rFonts w:ascii="Times New Roman" w:hAnsi="Times New Roman"/>
          <w:sz w:val="28"/>
          <w:szCs w:val="28"/>
          <w:lang w:val="ru-RU"/>
        </w:rPr>
        <w:t xml:space="preserve"> Работник обязан: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эффективно использовать время, предоставленное работнику для повышен</w:t>
      </w:r>
      <w:r>
        <w:rPr>
          <w:rFonts w:ascii="Times New Roman" w:hAnsi="Times New Roman"/>
          <w:i w:val="0"/>
          <w:sz w:val="28"/>
          <w:szCs w:val="28"/>
          <w:lang w:val="ru-RU"/>
        </w:rPr>
        <w:t>ия его профессионального роста;</w:t>
      </w:r>
    </w:p>
    <w:p w:rsidR="00956BEF" w:rsidRPr="008D1AB3" w:rsidRDefault="00956BEF" w:rsidP="00186481">
      <w:pPr>
        <w:spacing w:after="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8D1AB3">
        <w:rPr>
          <w:rFonts w:ascii="Times New Roman" w:hAnsi="Times New Roman"/>
          <w:i w:val="0"/>
          <w:sz w:val="28"/>
          <w:szCs w:val="28"/>
          <w:lang w:val="ru-RU"/>
        </w:rPr>
        <w:t>- сдать ответственному за делопроизводство копию документа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(для хранения в личном деле)</w:t>
      </w:r>
      <w:r w:rsidRPr="008D1AB3">
        <w:rPr>
          <w:rFonts w:ascii="Times New Roman" w:hAnsi="Times New Roman"/>
          <w:i w:val="0"/>
          <w:sz w:val="28"/>
          <w:szCs w:val="28"/>
          <w:lang w:val="ru-RU"/>
        </w:rPr>
        <w:t>, подтверждающего повышение профессиональной квалификации.</w:t>
      </w:r>
    </w:p>
    <w:sectPr w:rsidR="00956BEF" w:rsidRPr="008D1AB3" w:rsidSect="001864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BEF" w:rsidRDefault="00956BEF" w:rsidP="009A7F1A">
      <w:pPr>
        <w:spacing w:after="0" w:line="240" w:lineRule="auto"/>
      </w:pPr>
      <w:r>
        <w:separator/>
      </w:r>
    </w:p>
  </w:endnote>
  <w:endnote w:type="continuationSeparator" w:id="0">
    <w:p w:rsidR="00956BEF" w:rsidRDefault="00956BEF" w:rsidP="009A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 w:rsidP="009A0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6BEF" w:rsidRDefault="00956BEF" w:rsidP="0018648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 w:rsidP="009A0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56BEF" w:rsidRDefault="00956BEF" w:rsidP="00186481">
    <w:pPr>
      <w:pStyle w:val="Footer"/>
      <w:ind w:right="360"/>
      <w:jc w:val="right"/>
    </w:pPr>
  </w:p>
  <w:p w:rsidR="00956BEF" w:rsidRDefault="00956BE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BEF" w:rsidRDefault="00956BEF" w:rsidP="009A7F1A">
      <w:pPr>
        <w:spacing w:after="0" w:line="240" w:lineRule="auto"/>
      </w:pPr>
      <w:r>
        <w:separator/>
      </w:r>
    </w:p>
  </w:footnote>
  <w:footnote w:type="continuationSeparator" w:id="0">
    <w:p w:rsidR="00956BEF" w:rsidRDefault="00956BEF" w:rsidP="009A7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EF" w:rsidRDefault="00956BE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200"/>
    <w:rsid w:val="00014200"/>
    <w:rsid w:val="00052BB9"/>
    <w:rsid w:val="000762F3"/>
    <w:rsid w:val="00092DF2"/>
    <w:rsid w:val="000D0B03"/>
    <w:rsid w:val="000E1721"/>
    <w:rsid w:val="000E6A7F"/>
    <w:rsid w:val="001063F5"/>
    <w:rsid w:val="0018291F"/>
    <w:rsid w:val="00186481"/>
    <w:rsid w:val="00241E6F"/>
    <w:rsid w:val="002C1E7E"/>
    <w:rsid w:val="002E42BC"/>
    <w:rsid w:val="00302E07"/>
    <w:rsid w:val="0033662C"/>
    <w:rsid w:val="003548B4"/>
    <w:rsid w:val="003F30DA"/>
    <w:rsid w:val="003F5394"/>
    <w:rsid w:val="0046220E"/>
    <w:rsid w:val="00472E0F"/>
    <w:rsid w:val="004A1A41"/>
    <w:rsid w:val="004D17B3"/>
    <w:rsid w:val="00577047"/>
    <w:rsid w:val="005E28E6"/>
    <w:rsid w:val="006F397A"/>
    <w:rsid w:val="007F598B"/>
    <w:rsid w:val="00812280"/>
    <w:rsid w:val="00847FAE"/>
    <w:rsid w:val="008D1AB3"/>
    <w:rsid w:val="00956BEF"/>
    <w:rsid w:val="00967553"/>
    <w:rsid w:val="009A04E3"/>
    <w:rsid w:val="009A7F1A"/>
    <w:rsid w:val="009E5DF3"/>
    <w:rsid w:val="00A5336D"/>
    <w:rsid w:val="00A85011"/>
    <w:rsid w:val="00B30247"/>
    <w:rsid w:val="00B56900"/>
    <w:rsid w:val="00B876C8"/>
    <w:rsid w:val="00BA6AB9"/>
    <w:rsid w:val="00BE0EF0"/>
    <w:rsid w:val="00C111A8"/>
    <w:rsid w:val="00CA518B"/>
    <w:rsid w:val="00CD30BC"/>
    <w:rsid w:val="00CF350F"/>
    <w:rsid w:val="00CF5AC6"/>
    <w:rsid w:val="00D54FF8"/>
    <w:rsid w:val="00DC3E20"/>
    <w:rsid w:val="00E33AA9"/>
    <w:rsid w:val="00E9447E"/>
    <w:rsid w:val="00F27360"/>
    <w:rsid w:val="00FB69B7"/>
    <w:rsid w:val="00FC1B90"/>
    <w:rsid w:val="00FE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14200"/>
    <w:pPr>
      <w:spacing w:after="200" w:line="288" w:lineRule="auto"/>
    </w:pPr>
    <w:rPr>
      <w:i/>
      <w:iCs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876C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76C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876C8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876C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876C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876C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876C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876C8"/>
    <w:pPr>
      <w:spacing w:before="200" w:after="100" w:line="240" w:lineRule="auto"/>
      <w:contextualSpacing/>
      <w:outlineLvl w:val="7"/>
    </w:pPr>
    <w:rPr>
      <w:rFonts w:ascii="Cambria" w:eastAsia="Times New Roman" w:hAnsi="Cambria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876C8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876C8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876C8"/>
    <w:rPr>
      <w:rFonts w:ascii="Cambria" w:hAnsi="Cambria" w:cs="Times New Roman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876C8"/>
    <w:rPr>
      <w:rFonts w:ascii="Cambria" w:hAnsi="Cambria" w:cs="Times New Roman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876C8"/>
    <w:rPr>
      <w:rFonts w:ascii="Cambria" w:hAnsi="Cambria" w:cs="Times New Roman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876C8"/>
    <w:rPr>
      <w:rFonts w:ascii="Cambria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B876C8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876C8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B876C8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99"/>
    <w:qFormat/>
    <w:rsid w:val="00B876C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876C8"/>
    <w:rPr>
      <w:rFonts w:ascii="Cambria" w:hAnsi="Cambria" w:cs="Times New Roman"/>
      <w:i/>
      <w:iCs/>
      <w:color w:val="622423"/>
      <w:sz w:val="24"/>
      <w:szCs w:val="24"/>
    </w:rPr>
  </w:style>
  <w:style w:type="character" w:styleId="Strong">
    <w:name w:val="Strong"/>
    <w:basedOn w:val="DefaultParagraphFont"/>
    <w:uiPriority w:val="99"/>
    <w:qFormat/>
    <w:rsid w:val="00B876C8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B876C8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uiPriority w:val="99"/>
    <w:qFormat/>
    <w:rsid w:val="00B876C8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B876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876C8"/>
    <w:rPr>
      <w:i w:val="0"/>
      <w:iCs w:val="0"/>
      <w:color w:val="943634"/>
    </w:rPr>
  </w:style>
  <w:style w:type="character" w:customStyle="1" w:styleId="QuoteChar">
    <w:name w:val="Quote Char"/>
    <w:basedOn w:val="DefaultParagraphFont"/>
    <w:link w:val="Quote"/>
    <w:uiPriority w:val="99"/>
    <w:locked/>
    <w:rsid w:val="00B876C8"/>
    <w:rPr>
      <w:rFonts w:cs="Times New Roman"/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876C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/>
      <w:b/>
      <w:bCs/>
      <w:color w:val="C0504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876C8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B876C8"/>
    <w:rPr>
      <w:rFonts w:ascii="Cambria" w:hAnsi="Cambria" w:cs="Times New Roman"/>
      <w:i/>
      <w:color w:val="C0504D"/>
    </w:rPr>
  </w:style>
  <w:style w:type="character" w:styleId="IntenseEmphasis">
    <w:name w:val="Intense Emphasis"/>
    <w:basedOn w:val="DefaultParagraphFont"/>
    <w:uiPriority w:val="99"/>
    <w:qFormat/>
    <w:rsid w:val="00B876C8"/>
    <w:rPr>
      <w:rFonts w:ascii="Cambria" w:hAnsi="Cambria" w:cs="Times New Roman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B876C8"/>
    <w:rPr>
      <w:rFonts w:cs="Times New Roman"/>
      <w:i/>
      <w:smallCaps/>
      <w:color w:val="C0504D"/>
      <w:u w:color="C0504D"/>
    </w:rPr>
  </w:style>
  <w:style w:type="character" w:styleId="IntenseReference">
    <w:name w:val="Intense Reference"/>
    <w:basedOn w:val="DefaultParagraphFont"/>
    <w:uiPriority w:val="99"/>
    <w:qFormat/>
    <w:rsid w:val="00B876C8"/>
    <w:rPr>
      <w:rFonts w:cs="Times New Roman"/>
      <w:b/>
      <w:i/>
      <w:smallCaps/>
      <w:color w:val="C0504D"/>
      <w:u w:color="C0504D"/>
    </w:rPr>
  </w:style>
  <w:style w:type="character" w:styleId="BookTitle">
    <w:name w:val="Book Title"/>
    <w:basedOn w:val="DefaultParagraphFont"/>
    <w:uiPriority w:val="99"/>
    <w:qFormat/>
    <w:rsid w:val="00B876C8"/>
    <w:rPr>
      <w:rFonts w:ascii="Cambria" w:hAnsi="Cambria" w:cs="Times New Roman"/>
      <w:b/>
      <w:i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99"/>
    <w:qFormat/>
    <w:rsid w:val="00B876C8"/>
    <w:pPr>
      <w:outlineLvl w:val="9"/>
    </w:pPr>
  </w:style>
  <w:style w:type="table" w:styleId="TableGrid">
    <w:name w:val="Table Grid"/>
    <w:basedOn w:val="TableNormal"/>
    <w:uiPriority w:val="99"/>
    <w:rsid w:val="000142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9A7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A7F1A"/>
    <w:rPr>
      <w:rFonts w:cs="Times New Roman"/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rsid w:val="009A7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A7F1A"/>
    <w:rPr>
      <w:rFonts w:cs="Times New Roman"/>
      <w:i/>
      <w:iCs/>
      <w:sz w:val="20"/>
      <w:szCs w:val="20"/>
    </w:rPr>
  </w:style>
  <w:style w:type="character" w:styleId="PageNumber">
    <w:name w:val="page number"/>
    <w:basedOn w:val="DefaultParagraphFont"/>
    <w:uiPriority w:val="99"/>
    <w:rsid w:val="00186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55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306</TotalTime>
  <Pages>3</Pages>
  <Words>511</Words>
  <Characters>2919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PK</cp:lastModifiedBy>
  <cp:revision>36</cp:revision>
  <cp:lastPrinted>2014-04-21T08:10:00Z</cp:lastPrinted>
  <dcterms:created xsi:type="dcterms:W3CDTF">2014-04-09T08:21:00Z</dcterms:created>
  <dcterms:modified xsi:type="dcterms:W3CDTF">2014-10-20T14:18:00Z</dcterms:modified>
</cp:coreProperties>
</file>